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498" w:type="dxa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9"/>
        <w:gridCol w:w="590"/>
        <w:gridCol w:w="2255"/>
        <w:gridCol w:w="3006"/>
        <w:gridCol w:w="115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5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</w:t>
            </w: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北京三兴汽车厂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bsx5260thb混凝土泵车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bsx5310thb混凝土泵车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bsx5170thb车载式混凝土泵车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bsx5144jgk高空作业车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bsx5041tsl扫路车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bsx5051tsl扫路车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bsx5150zys压缩式垃圾车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bsx5150gqx多功能清洗车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bsx5150tsl扫路车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bsx5110tyh路面养护车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北汽福田汽车股份有限公司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bj5050zys压缩式垃圾车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bj5051zys压缩式垃圾车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bj5280thb37混凝土泵车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bj5390thb45混凝土泵车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bj5380thb44混凝土泵车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bj5038z4ba2-1密封式垃圾车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bj5043z9ce6-1密封式垃圾车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bj5043z9ce6密封式垃圾车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bj5028z2bw2扫路车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bj5059zbbd6扫路车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北京市清洁机械厂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bqj5060zxxe车厢可卸式垃圾车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bqj9130gss洒水半挂车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车头按规定征税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bqj5160tcxz多功能除雪车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北京攀尼高空作业设备有限公司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bt5052jgkc-2高空作业车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北京东城星火环卫设备厂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bxh5050tqx清洗车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北京东城星火环卫设备厂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bxh5040zzz自装卸式垃圾车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北京市政中燕工程机械制造有限公司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bsz5050gss洒水车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bsz5240gss洒水车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bsz9130gss洒水半挂车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车头按规定征税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bsz5250txj稀浆封层车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bsz5121gss洒水车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北京市市政工程管理处机械厂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bgj5110gxw吸污车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北京英斯泰克视频技术有限公司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byn5171xtx通讯车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byn5172xtx通讯车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byn5060xtx通讯车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byn5153xtx通讯车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37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北京市四清环卫工程集团有限责任公司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bqs5040zzz 自装卸式垃圾车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bqs5040gxe 吸粪车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39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bqs5040zxx 车厢可卸式垃圾车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北京起重机器厂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bcw5256zxxzlj18b车厢可卸式垃圾车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北京华林特装车有限公司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hlt5050zzz自装卸式垃圾车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北京凯特专用汽车厂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bkc5130jgk高空作业车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bkc5120jgk高空作业车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北京北电科林电子有限公司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bdk5110adsc电视车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45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北京载通视音频广播技术有限公司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bzt5030dsng卫星通信车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北京市公共交通总公司电车制配厂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bjd5052tsl扫路车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北京市园林机械厂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byj5047gps绿化喷洒车</w:t>
            </w: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</w:tc>
        <w:tc>
          <w:tcPr>
            <w:tcW w:w="5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天津</w:t>
            </w: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天津环亚特种挂车制造有限公司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hye5030xdy厢式电源车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49</w:t>
            </w:r>
          </w:p>
        </w:tc>
        <w:tc>
          <w:tcPr>
            <w:tcW w:w="5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</w:t>
            </w: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秦皇岛新谊工程有限公司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lss5070zys压缩式垃圾车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lss5071zys压缩式垃圾车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保定宏业石油物探机械制造有限责任公司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wtj5160tzj钻机车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wtj5220tzj钻机车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53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wtj5081tzj钻机车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54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wtj5082tzj钻机车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55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wtj5121tzj钻机车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56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wtj5123tzj钻机车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57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廊坊开发区新赛浦石油设备有限公司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lhm5142tcj测井车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58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lhm5251tcj测井车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59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lhm5111tgc工程车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60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lhm5051tsj试井车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61</w:t>
            </w:r>
          </w:p>
        </w:tc>
        <w:tc>
          <w:tcPr>
            <w:tcW w:w="57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辽宁</w:t>
            </w:r>
          </w:p>
        </w:tc>
        <w:tc>
          <w:tcPr>
            <w:tcW w:w="224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鞍山衡业专用汽车制造有限公司</w:t>
            </w: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as5100gxw吸污车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46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</w:t>
            </w:r>
          </w:p>
        </w:tc>
        <w:tc>
          <w:tcPr>
            <w:tcW w:w="5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9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as5120zbs摆臂式垃圾车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5"/>
        <w:tblW w:w="7497" w:type="dxa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8"/>
        <w:gridCol w:w="585"/>
        <w:gridCol w:w="2220"/>
        <w:gridCol w:w="3020"/>
        <w:gridCol w:w="114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63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鞍山森远路桥养护机械制造有限公司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ad5140tlx沥青混合料再生修补车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ad5070tlz多功能沥青路面修补车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65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ad5070tgf多功能灌缝车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66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ad5100tcs除雪撒布车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67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ad5140tlz沥青混合料再生车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68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ad5140trx沥青路面热再生修补车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69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沈阳</w:t>
            </w: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沈阳北方交通工程公司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kfm5142jgk高空作业车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70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kfm5051jgk高空作业车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71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沈阳市环卫汽车改装厂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shg5033gxw吸污车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72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shg5095gss洒水车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73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吉林</w:t>
            </w: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吉林石油集团有限责任公司机械厂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jy5041tsj40试井车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74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jy5110tcy10采油车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75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jy5201tcy20采油车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76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jy5250txjj35洗井机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77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吉林华鼎工程机械有限责任公司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hd5130thb混凝土泵车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78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通化石油化工机械制造有限责任公司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ths5140tcy抽汲车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79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ths5230tcy采油车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80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</w:t>
            </w: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哈尔滨现代环卫设备车辆制造有限责任公司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hxh5140xkx车厢可卸式垃圾车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81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hxh5090xkx车厢可卸式垃圾车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hxh5090gss洒水车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83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hxh5090gxf吸粪车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84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上海</w:t>
            </w: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上海新华汽车厂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xh5140xgq工程抢险汽车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85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xh5110xdy电源汽车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86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xh5060xdy电源汽车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87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上海华夏震旦消防设备有限公司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szx5250gxfpm110泡沫消防车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szx5130txfgf30干粉消防车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89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szx5170txfgf40干粉消防车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上海申联专用汽车有限公司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sql5050tsl扫路车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</w:t>
            </w: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江苏中意汽车有限公司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szy5040xtx通讯车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92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徐州工程机械集团有限公司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xzj5054jgk高空作业车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93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xzj5110jgd15高低空作业车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94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xzj5080jgk高空作业车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95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xzj5282thb37b混凝土泵车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96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徐州专用汽车厂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xzq5110hbc车载式混凝土泵车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97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苏州市捷达消防车辆装备有限公司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sjd5050jgkz14高空作业车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98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sjd5250gxfpm120泡沫消防车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99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sjd5220gxfpm90w1泡沫消防车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sjd5220gxfsg90w1水罐消防车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101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sjd5110gxfpm45泡沫消防车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102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sjd5110gxfsg45水罐消防车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103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sjd5040txfqj73w1抢险救援消防车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104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sjd5140txfqj75w1抢险救援消防车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105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sjd5250gxfpm120w泡沫消防车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106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sjd5030xxftz1000通讯指挥消防车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107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sjd5150jxfdg25登高平台消防车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108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sjd5250jxfdg32登高平台消防车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109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sjd5140gxfap50w a类泡沫消防车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110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sjd5250gxfsg120w水罐消防车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111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sjd5250gxfsg120水罐消防车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112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sjd5140txfgf30干粉消防车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113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sjd5030txfqj100抢险救援消防车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114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sjd5050txfzm50w照明消防车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115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无锡交通汽车改装有限公司</w:t>
            </w: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xqx5300thb混凝土泵车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116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xqx5100gss洒水车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117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xqx5150zxx车厢可卸式垃圾车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118</w:t>
            </w:r>
          </w:p>
        </w:tc>
        <w:tc>
          <w:tcPr>
            <w:tcW w:w="57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xqx5150zljf自卸式垃圾车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119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xqx5040zlj自卸式垃圾车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120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xqx5120zljf自卸式垃圾车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121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xqx5090zljf自卸式垃圾车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122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xqx5091zljf自卸式垃圾车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123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xqx5100zxx车厢可卸式垃圾车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124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xqx5101zxx车厢可卸式垃圾车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125</w:t>
            </w:r>
          </w:p>
        </w:tc>
        <w:tc>
          <w:tcPr>
            <w:tcW w:w="5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0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xqx5120zxx车厢可卸式垃圾车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5"/>
        <w:tblW w:w="7498" w:type="dxa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6"/>
        <w:gridCol w:w="577"/>
        <w:gridCol w:w="2250"/>
        <w:gridCol w:w="3027"/>
        <w:gridCol w:w="111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09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126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镇江专用汽车制造厂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zjy5101tyhl路面养护车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127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一汽解放汽车有限公司无锡柴油机分公司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fxc5258zlj自卸式垃圾车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128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fxc5116zlj自卸式垃圾车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129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fxc5101zwx污泥自卸车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130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跃进汽车集团公司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nj5040tqx公路护栏抢修车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131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南京春兰汽车制造有限公司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ncl5120thb混凝土泵车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132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南京天印专用汽车有限公司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njz5061gxe吸粪车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133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南京航天晨光股份有限公司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cgj5120gss洒水车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134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cgj5040tqx抢险车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cgj5140gqx清洗车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136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cgj5160gqx01清洗车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137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cgj5160gqx清洗车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138</w:t>
            </w:r>
          </w:p>
        </w:tc>
        <w:tc>
          <w:tcPr>
            <w:tcW w:w="5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浙江</w:t>
            </w: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东风杭州汽车有限公司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dhz5070glq沥青洒布车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杭州南方半挂车有限公司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lsx5141gss洒水车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140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hyl5075jgk高空作业车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141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hyl5073jgk高空作业车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142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hyl5059tdy电源车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143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hyl5055jgk高空作业车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144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浙江飞碟客车制造有限公司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fd5050glq沥青洒布车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145</w:t>
            </w:r>
          </w:p>
        </w:tc>
        <w:tc>
          <w:tcPr>
            <w:tcW w:w="5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fd5080glq沥青洒布车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146</w:t>
            </w:r>
          </w:p>
        </w:tc>
        <w:tc>
          <w:tcPr>
            <w:tcW w:w="5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安徽</w:t>
            </w: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蚌埠消防设备厂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bbs5120txfjy65抢险救援消防车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147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bbs5140gxfsg55zp水罐消防车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148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bbs5140gxfpm55zp泡沫消防车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149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bbs5160gxfsg60zp水罐消防车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150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bbs5160gxfpm60zp泡沫消防车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151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bbs5220gxfsg100zp水罐消防车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152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bbs5220gxfpm100zp泡沫消防车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153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安徽星马汽车股份有限公司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ah5210zxx车厢可卸式垃圾车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154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ah5240zys压缩式垃圾车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155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ah5251zxy车厢可卸式压缩垃圾车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156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ah5250zys压缩式垃圾车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157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ah5310thb混凝土泵车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09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158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ah5281thb混凝土泵车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159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ah5300thb混凝土泵车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160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ah5256thb混凝土泵车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161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ah5253thb1混凝土泵车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162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ah5255thb混凝土泵车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163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芜湖瑞江汽车有限公司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wl5040gxe真空吸污车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164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wl5250zxx车厢可卸式垃圾车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165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安徽江淮扬天汽车股份有限公司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cxq5150zxx车厢可卸式垃圾车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166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明光消防器材厂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mx5130gxfsg40水罐消防车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167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mx5130gxfpm40泡沫消防车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168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mx5140txfqj86多功能抢险救援消防车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169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mx5100gxfpm32zd泡沫消防车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170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mx5100gxfsg32zd水罐消防车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171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mx5040gxfsg10水罐消防车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172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mx5240gxfsg120水罐消防车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173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mx5240gxfpm120泡沫消防车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174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mx5220gxfpm90泡沫消防车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175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mx5151gxfsg60水罐消防车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176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mx5151gxfpm60泡沫消防车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177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mx5240gxfpm100tz泡沫消防车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178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mx5240gxfsg100tz水罐消防车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179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mx5210gxfsg90水罐消防车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180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mx5160gxfpm60泡沫消防车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181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mx5160gxfsg60水罐消防车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182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mx5160txfpf40泡沫-干粉联用消防车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183</w:t>
            </w:r>
          </w:p>
        </w:tc>
        <w:tc>
          <w:tcPr>
            <w:tcW w:w="5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福建</w:t>
            </w: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福建龙马股份有限公司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fj5020zlj自卸式垃圾车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184</w:t>
            </w:r>
          </w:p>
        </w:tc>
        <w:tc>
          <w:tcPr>
            <w:tcW w:w="5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青岛</w:t>
            </w: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青岛中汽特种汽车有限公司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qdt5140jgke19高空作业车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185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qdt5060jgkh13高空作业车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186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qdt5070jgkh15高空作业车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187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qdt5101jgke17高空作业车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188</w:t>
            </w:r>
          </w:p>
        </w:tc>
        <w:tc>
          <w:tcPr>
            <w:tcW w:w="5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</w:t>
            </w:r>
          </w:p>
        </w:tc>
        <w:tc>
          <w:tcPr>
            <w:tcW w:w="223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南阳二机石油装备（集团）有限公司</w:t>
            </w: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es5500txj修井机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189</w:t>
            </w:r>
          </w:p>
        </w:tc>
        <w:tc>
          <w:tcPr>
            <w:tcW w:w="5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es5700tzj钻机车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5"/>
        <w:tblW w:w="7498" w:type="dxa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8"/>
        <w:gridCol w:w="583"/>
        <w:gridCol w:w="2205"/>
        <w:gridCol w:w="3045"/>
        <w:gridCol w:w="113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6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中国一拖集团有限公司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lt5110gxe吸粪车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191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lt5140zys压缩式垃圾车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192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lt5160zys压缩式垃圾车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193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lt5100zlja自卸式垃圾车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194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lt5060gpse绿化喷洒车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195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lt5050tsl扫路车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196</w:t>
            </w:r>
          </w:p>
        </w:tc>
        <w:tc>
          <w:tcPr>
            <w:tcW w:w="56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湖北</w:t>
            </w: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湖北大力专用汽车制造有限公司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dlq5070tdy移动电源车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197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dlq5140zys压缩式垃圾车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198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dlq5041gss洒水车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199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dlq5090zml密封式垃圾车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dlq5043gss洒水车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201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天门市江汉三机特车有限责任公司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jsj5160tgz灌注车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江汉石油管理局第四机械厂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sjx5310tyl105压裂车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203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sjx9190tzj钻机半挂车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204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sjx9370tzj钻机半挂车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205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湖北省消防器材厂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hxf5250gxfsg120zd水罐消防车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206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hxf5250gxfpm120zd泡沫消防车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207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hxf5190gxfsg75zd水罐消防车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208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hxf5190gxfpm75zd泡沫消防车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209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hxf5090gxfsg33z水罐消防车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hxf5130gxfsg50z水罐消防车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211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hxf5030txfzm10照明消防车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212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hxf5140gxfpm50zd泡沫消防车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213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hxf5140gxfsg55zd水罐消防车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214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hxf5040txfzm07照明消防车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215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武汉市汉福专用车有限公司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wfa5150gqxw清洗吸污两用车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216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wfa5021zlj自卸式垃圾车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217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武汉中汽四环专用汽车有限公司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wsh5140gss洒水车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218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wsh5100gss洒水车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219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武汉市政环卫机械有限公司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wzj5200gxw吸污车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wzj5040gxw吸污车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221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wzj5105gxw吸污车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6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222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wzj5105gqx清洗车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223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wzj5105gss洒水车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224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wzj5105gxe吸粪车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225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江汉石油管理局江汉石油机械厂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jhx5070tsj试井车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226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jhx5251tjc洗井车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227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武汉斯贝卡专用汽车有限公司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wgg5140gss洒水车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228</w:t>
            </w:r>
          </w:p>
        </w:tc>
        <w:tc>
          <w:tcPr>
            <w:tcW w:w="56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湖南</w:t>
            </w: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路桥集团郴州筑路机械厂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czl5043gls沥青洒布车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229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路桥集团郴州筑路机械厂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czl5151gls沥青洒布车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长沙中联重工科技发展股份有限公司</w:t>
            </w: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zlj5292thb125-37混凝土泵车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231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zlj5392thb125-44混凝土泵车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232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zlj5150gyh下水道综合养护车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233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zlj5201gqx清洗车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234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zlj5280thb125-37混凝土泵车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235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zlj5291thb125-37混凝土泵车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236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zlj5380thb125-44混凝土泵车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237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zlj5390thb125-42混凝土泵车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238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zlj5391thb125-44混凝土泵车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239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zlj5420thb125-47混凝土泵车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zlj5110thb车载式混凝土泵车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241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zlj5041tsl扫路车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242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zlj5050tsl扫路车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243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zlj5051tsl扫路车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244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zlj5052tsl扫路车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245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zlj5060tsl扫路车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246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zlj5061tsl扫路车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247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zlj5150tsl扫路车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248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zlj5151tsl扫路车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249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zlj5152tsl扫路车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zlj5140zys压缩式垃圾车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251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zlj5141zys压缩式垃圾车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252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zlj5200zys压缩式垃圾车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253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3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zlj5100zlj垃圾车</w:t>
            </w:r>
          </w:p>
        </w:tc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5"/>
        <w:tblW w:w="7497" w:type="dxa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9"/>
        <w:gridCol w:w="587"/>
        <w:gridCol w:w="2231"/>
        <w:gridCol w:w="3002"/>
        <w:gridCol w:w="114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7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2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254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zlj5140zlj垃圾车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255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zlj5060gqx清洗车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256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zlj5151gqx清洗车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257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zlj5152gqx清洗车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258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zlj5153gqx清洗车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259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zlj5160gqx清洗车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260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zlj5051gqx下水道疏通清洗车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261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长沙市环卫机械厂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chw5100gxw吸污车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262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chw5160gss洒水车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263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chw5041zljl侧装垃圾车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264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chw5041gps绿化喷洒车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265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chw5041gxe吸粪车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266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chw5130zbs摆臂式垃圾车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267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湖南省浦沅集团有限公司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py5110jgk25高空作业车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268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py5140jgkh30高空作业车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269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三一重工股份有限公司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sy5291thb混凝土泵车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270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sy5392thb混凝土泵车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271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sy5311thb混凝土泵车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272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sy5360thb混凝土泵车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273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sy5380thb混凝土泵车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274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sy5270thb混凝土泵车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275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sy5411thb混凝土泵车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276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sy5420thb混凝土泵车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277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sy5500thb混凝土泵车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278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sy5370thb混凝土泵车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279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sy5361thb混凝土泵车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280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sy5400thb混凝土泵车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281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sy5381thb混凝土泵车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282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sy5292thb混凝土泵车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283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sy5412thb混凝土泵车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284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sy5120hbc90g车载式混凝土泵车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285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sy5120hbc90车载式混凝土泵车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7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省市</w:t>
            </w: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厂家名称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车辆型号</w:t>
            </w:r>
          </w:p>
        </w:tc>
        <w:tc>
          <w:tcPr>
            <w:tcW w:w="112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286</w:t>
            </w:r>
          </w:p>
        </w:tc>
        <w:tc>
          <w:tcPr>
            <w:tcW w:w="57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广东</w:t>
            </w: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广东粤海汽车有限公司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yh5053jgk02高空作业车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287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yh5054jgk03高空作业车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288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yh5063jgk01高空作业车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289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顺德市康盈交通设备制造有限公司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sdc5200tdy电源车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290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sdc5150zxx车厢可卸式垃圾车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291</w:t>
            </w:r>
          </w:p>
        </w:tc>
        <w:tc>
          <w:tcPr>
            <w:tcW w:w="57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深圳</w:t>
            </w: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深圳东风汽车有限公司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eq5254zxxs车厢可卸式垃圾车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292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eq5242gss洒水车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293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eq5141zys压缩式垃圾车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294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eq5242zys32d压缩式垃圾车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295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eq5242zys32d1后装压缩式垃圾车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296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eq5120zys后装压缩式垃圾车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297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eq5092zzze自装卸式垃圾车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298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eq5092zzz自装卸式垃圾车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299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eq5150zxx车厢可卸式垃圾车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300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eq5061tsl2扫路车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301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eq5061tsl扫路车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302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se5050zys压缩式垃圾车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303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eq5130zyss压缩式垃圾车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304</w:t>
            </w:r>
          </w:p>
        </w:tc>
        <w:tc>
          <w:tcPr>
            <w:tcW w:w="57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广西</w:t>
            </w: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柳州延龙汽车有限公司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lzl5101lj自卸式垃圾车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305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lzl5010zlj自卸式垃圾车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306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lzl5240thb混凝土泵车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307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广西壮族自治区南宁专用汽车厂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nz5250zys压缩式垃圾车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308</w:t>
            </w:r>
          </w:p>
        </w:tc>
        <w:tc>
          <w:tcPr>
            <w:tcW w:w="57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</w:t>
            </w: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泸州熊猫机器制造有限公司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lzj5042jgk高空作业车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309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四川消防机械总厂</w:t>
            </w: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sxf5250gxfsg100s水罐消防车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310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sxf5250gxfpm100s泡沫消防车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311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sxf5160gxfsg50s水罐消防车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312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sxf5160gxfpm50s泡沫消防车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313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sxf5160gxfsg50z水罐消防车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314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sxf5160gxfpm50z泡沫消防车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315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sxf5040gxfsg02水罐消防车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316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sxf5260gxfsg110水罐消防车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317</w:t>
            </w:r>
          </w:p>
        </w:tc>
        <w:tc>
          <w:tcPr>
            <w:tcW w:w="5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sxf5260gxfpm110泡沫消防车</w:t>
            </w:r>
          </w:p>
        </w:tc>
        <w:tc>
          <w:tcPr>
            <w:tcW w:w="1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5"/>
        <w:tblW w:w="7497" w:type="dxa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3"/>
        <w:gridCol w:w="602"/>
        <w:gridCol w:w="2340"/>
        <w:gridCol w:w="2837"/>
        <w:gridCol w:w="11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318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中国第一汽车集团四川专用汽车厂</w:t>
            </w: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scz5100zbs摆臂式垃圾车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319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scz5020zlj自卸式垃圾车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320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scz5102gxe吸粪车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321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scz5120zxx车厢可卸式垃圾车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322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scz5090zxx车厢可卸式垃圾车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323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成都华锐特种车辆有限公司</w:t>
            </w: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hr5100zys压缩式垃圾车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234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hr5070zys压缩式垃圾车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325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hr5090zzz自装卸式垃圾车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326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hr5091zzz自装卸式垃圾车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327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hr5101zys压缩式垃圾车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328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hr5090zlj自卸式垃圾车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329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hr5020zlj自卸式垃圾车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330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成都通途交通机械实业有限公司</w:t>
            </w: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ctt5071tly沥青路面养护车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331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ctt5090gxe吸粪车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332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ctt5091gxe吸粪车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333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四川石油管理局南充机械厂</w:t>
            </w: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nc5241tyl压裂车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334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nc5242tyl压裂车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335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nc5060tsj试井车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336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nc5160zbg背罐车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337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nc5240tyj天燃气压缩机车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338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nc5063xgc工程车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339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nc5060tpy排液车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340</w:t>
            </w:r>
          </w:p>
        </w:tc>
        <w:tc>
          <w:tcPr>
            <w:tcW w:w="58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重庆</w:t>
            </w:r>
          </w:p>
        </w:tc>
        <w:tc>
          <w:tcPr>
            <w:tcW w:w="232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重庆耐德山花特种车有限责任公司</w:t>
            </w: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jha5040zxx车厢可卸式垃圾车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341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jha5050zxx车厢可卸式垃圾车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342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jha5050tjx多功能检修车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50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343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2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F0F9F"/>
    <w:rsid w:val="4E0F0F9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xiuyu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2018-08-17T02:57:00Z</dcterms:created>
  <dc:creator>sunxiuyun</dc:creator>
  <cp:lastModifiedBy>sunxiuyun</cp:lastModifiedBy>
  <dcterms:modified xsi:type="dcterms:W3CDTF">2018-08-17T02:59:33Z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