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附件3：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2015年森林消防运水车免征车辆购置税指标分配表</w:t>
      </w:r>
    </w:p>
    <w:p>
      <w:pPr>
        <w:ind w:firstLine="3960" w:firstLineChars="165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                                                        单位：辆</w:t>
      </w:r>
    </w:p>
    <w:tbl>
      <w:tblPr>
        <w:tblStyle w:val="3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166"/>
        <w:gridCol w:w="5449"/>
        <w:gridCol w:w="578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5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东风</w:t>
            </w:r>
          </w:p>
        </w:tc>
        <w:tc>
          <w:tcPr>
            <w:tcW w:w="5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北京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DFA5120GGS1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BJ5042GGS12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160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37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山西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14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6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43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17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吉林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5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2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黑龙江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7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　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浙江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　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山东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12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广西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23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3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重庆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2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　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四川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3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　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贵州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云南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48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6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b/>
                <w:bCs/>
                <w:kern w:val="0"/>
                <w:sz w:val="24"/>
                <w:szCs w:val="24"/>
              </w:rPr>
              <w:t>陕西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5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5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Courier New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ourier New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p/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63D04"/>
    <w:rsid w:val="30A63D0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2018-08-06T01:57:00Z</dcterms:created>
  <dc:creator>admin</dc:creator>
  <cp:lastModifiedBy>admin</cp:lastModifiedBy>
  <dcterms:modified xsi:type="dcterms:W3CDTF">2018-08-06T01:58:27Z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